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0C" w:rsidRPr="00D97A48" w:rsidRDefault="0010460C" w:rsidP="00D97A48">
      <w:pPr>
        <w:pStyle w:val="Heading1"/>
        <w:jc w:val="center"/>
        <w:rPr>
          <w:sz w:val="28"/>
          <w:szCs w:val="28"/>
        </w:rPr>
      </w:pPr>
      <w:r w:rsidRPr="007E0C9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0460C" w:rsidRDefault="0010460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0460C" w:rsidRDefault="0010460C" w:rsidP="00D97A48">
      <w:pPr>
        <w:jc w:val="center"/>
        <w:rPr>
          <w:b/>
          <w:sz w:val="28"/>
          <w:szCs w:val="28"/>
        </w:rPr>
      </w:pPr>
    </w:p>
    <w:p w:rsidR="0010460C" w:rsidRPr="002F71AC" w:rsidRDefault="0010460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0460C" w:rsidRPr="005D1CD6" w:rsidRDefault="0010460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14-34</w:t>
      </w:r>
    </w:p>
    <w:p w:rsidR="0010460C" w:rsidRDefault="0010460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15-45                                                                                                      </w:t>
      </w:r>
    </w:p>
    <w:p w:rsidR="0010460C" w:rsidRPr="005D1CD6" w:rsidRDefault="0010460C" w:rsidP="006A6E6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0460C" w:rsidRPr="006F79C3" w:rsidRDefault="0010460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0460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0460C" w:rsidRPr="006F79C3" w:rsidRDefault="0010460C" w:rsidP="009D3D1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Комаровой Надежды Андреевны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0460C" w:rsidRDefault="0010460C" w:rsidP="00CE0585">
      <w:pPr>
        <w:jc w:val="center"/>
        <w:rPr>
          <w:b/>
          <w:bCs/>
          <w:sz w:val="28"/>
        </w:rPr>
      </w:pPr>
    </w:p>
    <w:p w:rsidR="0010460C" w:rsidRPr="005A0F8F" w:rsidRDefault="0010460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D3D1A">
        <w:rPr>
          <w:bCs/>
          <w:sz w:val="28"/>
        </w:rPr>
        <w:t>Комаровой Надежды Андреевны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0460C" w:rsidRDefault="0010460C" w:rsidP="00CE0585">
      <w:pPr>
        <w:jc w:val="center"/>
        <w:rPr>
          <w:sz w:val="28"/>
          <w:szCs w:val="28"/>
        </w:rPr>
      </w:pPr>
    </w:p>
    <w:p w:rsidR="0010460C" w:rsidRDefault="0010460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0460C" w:rsidRPr="00E33682" w:rsidRDefault="0010460C" w:rsidP="00CE0585">
      <w:pPr>
        <w:jc w:val="center"/>
        <w:rPr>
          <w:spacing w:val="60"/>
          <w:sz w:val="28"/>
          <w:szCs w:val="28"/>
        </w:rPr>
      </w:pPr>
    </w:p>
    <w:p w:rsidR="0010460C" w:rsidRDefault="0010460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D3D1A">
        <w:rPr>
          <w:bCs/>
          <w:sz w:val="28"/>
        </w:rPr>
        <w:t>Комаров</w:t>
      </w:r>
      <w:r>
        <w:rPr>
          <w:bCs/>
          <w:sz w:val="28"/>
        </w:rPr>
        <w:t>у</w:t>
      </w:r>
      <w:r w:rsidRPr="009D3D1A">
        <w:rPr>
          <w:bCs/>
          <w:sz w:val="28"/>
        </w:rPr>
        <w:t xml:space="preserve"> Надежд</w:t>
      </w:r>
      <w:r>
        <w:rPr>
          <w:bCs/>
          <w:sz w:val="28"/>
        </w:rPr>
        <w:t>у</w:t>
      </w:r>
      <w:r w:rsidRPr="009D3D1A">
        <w:rPr>
          <w:bCs/>
          <w:sz w:val="28"/>
        </w:rPr>
        <w:t xml:space="preserve"> Андреевн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0460C" w:rsidRDefault="0010460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0460C" w:rsidRPr="00A075F2" w:rsidRDefault="0010460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0460C" w:rsidRDefault="0010460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0460C" w:rsidRDefault="0010460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0460C" w:rsidRPr="00A075F2" w:rsidRDefault="0010460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0460C" w:rsidRDefault="0010460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0460C" w:rsidRDefault="0010460C" w:rsidP="00CE0585">
      <w:pPr>
        <w:pStyle w:val="BodyText"/>
        <w:spacing w:line="240" w:lineRule="auto"/>
      </w:pPr>
    </w:p>
    <w:p w:rsidR="0010460C" w:rsidRDefault="0010460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0460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460C"/>
    <w:rsid w:val="001135BC"/>
    <w:rsid w:val="00122738"/>
    <w:rsid w:val="00125A83"/>
    <w:rsid w:val="00134761"/>
    <w:rsid w:val="00135FD4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6E6C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0C9E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40BB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C9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C9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0C9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0C9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E0C9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B4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B4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B4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B4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E0C9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93B4D"/>
    <w:rPr>
      <w:sz w:val="16"/>
      <w:szCs w:val="16"/>
    </w:rPr>
  </w:style>
  <w:style w:type="paragraph" w:customStyle="1" w:styleId="ConsPlusNormal">
    <w:name w:val="ConsPlusNormal"/>
    <w:uiPriority w:val="99"/>
    <w:rsid w:val="007E0C9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E0C9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3B4D"/>
    <w:rPr>
      <w:sz w:val="24"/>
      <w:szCs w:val="24"/>
    </w:rPr>
  </w:style>
  <w:style w:type="paragraph" w:styleId="BlockText">
    <w:name w:val="Block Text"/>
    <w:basedOn w:val="Normal"/>
    <w:uiPriority w:val="99"/>
    <w:rsid w:val="007E0C9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4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3B4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93B4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3B4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93B4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3B4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2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328</Words>
  <Characters>1875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2016-08-22T06:10:00Z</dcterms:created>
  <dcterms:modified xsi:type="dcterms:W3CDTF">2017-03-31T11:20:00Z</dcterms:modified>
</cp:coreProperties>
</file>