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859" w:rsidRPr="00D97A48" w:rsidRDefault="00897859" w:rsidP="00D97A48">
      <w:pPr>
        <w:pStyle w:val="Heading1"/>
        <w:jc w:val="center"/>
        <w:rPr>
          <w:sz w:val="28"/>
          <w:szCs w:val="28"/>
        </w:rPr>
      </w:pPr>
      <w:r w:rsidRPr="008655A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97859" w:rsidRDefault="0089785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97859" w:rsidRDefault="00897859" w:rsidP="00D97A48">
      <w:pPr>
        <w:jc w:val="center"/>
        <w:rPr>
          <w:b/>
          <w:sz w:val="28"/>
          <w:szCs w:val="28"/>
        </w:rPr>
      </w:pPr>
    </w:p>
    <w:p w:rsidR="00897859" w:rsidRPr="002F71AC" w:rsidRDefault="0089785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97859" w:rsidRPr="005D1CD6" w:rsidRDefault="0089785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15-36</w:t>
      </w:r>
    </w:p>
    <w:p w:rsidR="00897859" w:rsidRDefault="0089785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16-19                                                                                                   </w:t>
      </w:r>
    </w:p>
    <w:p w:rsidR="00897859" w:rsidRPr="005D1CD6" w:rsidRDefault="00897859" w:rsidP="000C2E2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97859" w:rsidRPr="006F79C3" w:rsidRDefault="0089785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9785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97859" w:rsidRPr="006F79C3" w:rsidRDefault="00897859" w:rsidP="001B3AA8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Распоповой Елены Анатольевны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897859" w:rsidRDefault="00897859" w:rsidP="00CE0585">
      <w:pPr>
        <w:jc w:val="center"/>
        <w:rPr>
          <w:b/>
          <w:bCs/>
          <w:sz w:val="28"/>
        </w:rPr>
      </w:pPr>
    </w:p>
    <w:p w:rsidR="00897859" w:rsidRPr="005A0F8F" w:rsidRDefault="0089785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B3AA8">
        <w:rPr>
          <w:bCs/>
          <w:sz w:val="28"/>
        </w:rPr>
        <w:t>Распоповой Елены Анатольевны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897859" w:rsidRDefault="00897859" w:rsidP="00CE0585">
      <w:pPr>
        <w:jc w:val="center"/>
        <w:rPr>
          <w:sz w:val="28"/>
          <w:szCs w:val="28"/>
        </w:rPr>
      </w:pPr>
    </w:p>
    <w:p w:rsidR="00897859" w:rsidRDefault="0089785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97859" w:rsidRPr="00E33682" w:rsidRDefault="00897859" w:rsidP="00CE0585">
      <w:pPr>
        <w:jc w:val="center"/>
        <w:rPr>
          <w:spacing w:val="60"/>
          <w:sz w:val="28"/>
          <w:szCs w:val="28"/>
        </w:rPr>
      </w:pPr>
    </w:p>
    <w:p w:rsidR="00897859" w:rsidRDefault="0089785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B3AA8">
        <w:rPr>
          <w:bCs/>
          <w:sz w:val="28"/>
        </w:rPr>
        <w:t>Распопов</w:t>
      </w:r>
      <w:r>
        <w:rPr>
          <w:bCs/>
          <w:sz w:val="28"/>
        </w:rPr>
        <w:t>у</w:t>
      </w:r>
      <w:r w:rsidRPr="001B3AA8">
        <w:rPr>
          <w:bCs/>
          <w:sz w:val="28"/>
        </w:rPr>
        <w:t xml:space="preserve"> Елен</w:t>
      </w:r>
      <w:r>
        <w:rPr>
          <w:bCs/>
          <w:sz w:val="28"/>
        </w:rPr>
        <w:t>у</w:t>
      </w:r>
      <w:r w:rsidRPr="001B3AA8">
        <w:rPr>
          <w:bCs/>
          <w:sz w:val="28"/>
        </w:rPr>
        <w:t xml:space="preserve"> Анатольевн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897859" w:rsidRDefault="0089785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897859" w:rsidRPr="00A075F2" w:rsidRDefault="0089785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97859" w:rsidRDefault="0089785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97859" w:rsidRDefault="0089785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897859" w:rsidRPr="00A075F2" w:rsidRDefault="0089785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97859" w:rsidRDefault="0089785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97859" w:rsidRDefault="00897859" w:rsidP="00CE0585">
      <w:pPr>
        <w:pStyle w:val="BodyText"/>
        <w:spacing w:line="240" w:lineRule="auto"/>
      </w:pPr>
    </w:p>
    <w:p w:rsidR="00897859" w:rsidRDefault="0089785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97859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2E2D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55A9"/>
    <w:rsid w:val="00867E0F"/>
    <w:rsid w:val="00882311"/>
    <w:rsid w:val="00887236"/>
    <w:rsid w:val="00893D84"/>
    <w:rsid w:val="00895C4C"/>
    <w:rsid w:val="00897859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07876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96CB1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5A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655A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655A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655A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655A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48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486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486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48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8655A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A4868"/>
    <w:rPr>
      <w:sz w:val="16"/>
      <w:szCs w:val="16"/>
    </w:rPr>
  </w:style>
  <w:style w:type="paragraph" w:customStyle="1" w:styleId="ConsPlusNormal">
    <w:name w:val="ConsPlusNormal"/>
    <w:uiPriority w:val="99"/>
    <w:rsid w:val="008655A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655A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A4868"/>
    <w:rPr>
      <w:sz w:val="24"/>
      <w:szCs w:val="24"/>
    </w:rPr>
  </w:style>
  <w:style w:type="paragraph" w:styleId="BlockText">
    <w:name w:val="Block Text"/>
    <w:basedOn w:val="Normal"/>
    <w:uiPriority w:val="99"/>
    <w:rsid w:val="008655A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868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A486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A486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A486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A4868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486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686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324</Words>
  <Characters>1849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2016-08-24T06:38:00Z</dcterms:created>
  <dcterms:modified xsi:type="dcterms:W3CDTF">2017-03-31T11:44:00Z</dcterms:modified>
</cp:coreProperties>
</file>